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F5A4E" w14:textId="3D6CAB32" w:rsidR="009020D5" w:rsidRPr="003F5124" w:rsidRDefault="00046FE3" w:rsidP="00455167">
      <w:pPr>
        <w:jc w:val="center"/>
        <w:rPr>
          <w:rFonts w:ascii="Verdana" w:hAnsi="Verdana"/>
          <w:b/>
          <w:bCs/>
        </w:rPr>
      </w:pPr>
      <w:r w:rsidRPr="003F5124">
        <w:rPr>
          <w:rFonts w:ascii="Verdana" w:hAnsi="Verdana"/>
          <w:b/>
          <w:bCs/>
          <w:noProof/>
        </w:rPr>
        <w:drawing>
          <wp:inline distT="0" distB="0" distL="0" distR="0" wp14:anchorId="05A3BFED" wp14:editId="7AAE41B3">
            <wp:extent cx="1935480" cy="1935480"/>
            <wp:effectExtent l="0" t="0" r="7620" b="7620"/>
            <wp:docPr id="657694406" name="Billede 1" descr="Et billede, der indeholder køretøj, Landkøretøj, clipart, tekst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694406" name="Billede 1" descr="Et billede, der indeholder køretøj, Landkøretøj, clipart, tekst&#10;&#10;Automatisk genereret beskrivels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5480" cy="193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A847C" w14:textId="6F21B37D" w:rsidR="009020D5" w:rsidRPr="003F5124" w:rsidRDefault="003F5124" w:rsidP="00046FE3">
      <w:pPr>
        <w:jc w:val="center"/>
        <w:rPr>
          <w:rFonts w:ascii="Verdana" w:hAnsi="Verdana"/>
          <w:b/>
          <w:bCs/>
          <w:sz w:val="28"/>
          <w:szCs w:val="28"/>
        </w:rPr>
      </w:pPr>
      <w:r w:rsidRPr="003F5124">
        <w:rPr>
          <w:rFonts w:ascii="Verdana" w:hAnsi="Verdana"/>
          <w:b/>
          <w:bCs/>
          <w:sz w:val="28"/>
          <w:szCs w:val="28"/>
        </w:rPr>
        <w:t>Bestilling- og aftale mellem busselskab og skole</w:t>
      </w:r>
    </w:p>
    <w:p w14:paraId="25971F2F" w14:textId="71F52844" w:rsidR="009020D5" w:rsidRPr="003F5124" w:rsidRDefault="009F3960">
      <w:pPr>
        <w:rPr>
          <w:rFonts w:ascii="Verdana" w:hAnsi="Verdana"/>
          <w:i/>
          <w:iCs/>
          <w:color w:val="767171" w:themeColor="background2" w:themeShade="80"/>
          <w:sz w:val="20"/>
          <w:szCs w:val="20"/>
        </w:rPr>
      </w:pPr>
      <w:r w:rsidRPr="003F5124">
        <w:rPr>
          <w:rFonts w:ascii="Verdana" w:hAnsi="Verdana"/>
          <w:i/>
          <w:iCs/>
          <w:color w:val="767171" w:themeColor="background2" w:themeShade="80"/>
          <w:sz w:val="20"/>
          <w:szCs w:val="20"/>
        </w:rPr>
        <w:t>Skift mellem felterne med musen eller brug tabulatortasten.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3F5124" w:rsidRPr="003F5124" w14:paraId="5C453633" w14:textId="77777777" w:rsidTr="003F5124">
        <w:tc>
          <w:tcPr>
            <w:tcW w:w="4814" w:type="dxa"/>
            <w:shd w:val="clear" w:color="auto" w:fill="B4C6E7" w:themeFill="accent1" w:themeFillTint="66"/>
          </w:tcPr>
          <w:p w14:paraId="628D62B8" w14:textId="7115673B" w:rsidR="003F5124" w:rsidRPr="003F5124" w:rsidRDefault="003F5124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3F5124">
              <w:rPr>
                <w:rFonts w:ascii="Verdana" w:hAnsi="Verdana"/>
                <w:b/>
                <w:bCs/>
                <w:sz w:val="24"/>
                <w:szCs w:val="24"/>
              </w:rPr>
              <w:t>Skolen udfylder</w:t>
            </w:r>
          </w:p>
        </w:tc>
        <w:tc>
          <w:tcPr>
            <w:tcW w:w="4814" w:type="dxa"/>
          </w:tcPr>
          <w:p w14:paraId="65111AFD" w14:textId="77777777" w:rsidR="003F5124" w:rsidRPr="003F5124" w:rsidRDefault="003F5124" w:rsidP="004C1CFB">
            <w:pPr>
              <w:rPr>
                <w:rFonts w:ascii="Verdana" w:hAnsi="Verdana"/>
              </w:rPr>
            </w:pPr>
          </w:p>
        </w:tc>
      </w:tr>
      <w:tr w:rsidR="009020D5" w:rsidRPr="003F5124" w14:paraId="3451D1C7" w14:textId="77777777" w:rsidTr="00046FE3">
        <w:tc>
          <w:tcPr>
            <w:tcW w:w="4814" w:type="dxa"/>
            <w:shd w:val="clear" w:color="auto" w:fill="D9E2F3" w:themeFill="accent1" w:themeFillTint="33"/>
          </w:tcPr>
          <w:p w14:paraId="06F1F9F3" w14:textId="77777777" w:rsidR="009020D5" w:rsidRPr="003F5124" w:rsidRDefault="009020D5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3F5124">
              <w:rPr>
                <w:rFonts w:ascii="Verdana" w:hAnsi="Verdana"/>
                <w:b/>
                <w:bCs/>
                <w:sz w:val="20"/>
                <w:szCs w:val="20"/>
              </w:rPr>
              <w:t>Skolens navn</w:t>
            </w:r>
          </w:p>
          <w:p w14:paraId="1ECC381D" w14:textId="58F338FE" w:rsidR="001664D4" w:rsidRPr="003F5124" w:rsidRDefault="001664D4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sdt>
          <w:sdtPr>
            <w:rPr>
              <w:rFonts w:ascii="Verdana" w:hAnsi="Verdana"/>
              <w:sz w:val="20"/>
              <w:szCs w:val="20"/>
            </w:rPr>
            <w:id w:val="-1218277993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4814" w:type="dxa"/>
              </w:tcPr>
              <w:p w14:paraId="1B91680F" w14:textId="176356AB" w:rsidR="00046FE3" w:rsidRPr="003F5124" w:rsidRDefault="001664D4">
                <w:pPr>
                  <w:rPr>
                    <w:rFonts w:ascii="Verdana" w:hAnsi="Verdana"/>
                    <w:sz w:val="20"/>
                    <w:szCs w:val="20"/>
                  </w:rPr>
                </w:pPr>
                <w:r w:rsidRPr="003F5124">
                  <w:rPr>
                    <w:rStyle w:val="Pladsholdertekst"/>
                    <w:rFonts w:ascii="Verdana" w:hAnsi="Verdana"/>
                    <w:sz w:val="20"/>
                    <w:szCs w:val="20"/>
                  </w:rPr>
                  <w:t>Klik eller tryk her for at skrive tekst.</w:t>
                </w:r>
              </w:p>
            </w:tc>
          </w:sdtContent>
        </w:sdt>
      </w:tr>
      <w:tr w:rsidR="009020D5" w:rsidRPr="003F5124" w14:paraId="51119812" w14:textId="77777777" w:rsidTr="00046FE3">
        <w:tc>
          <w:tcPr>
            <w:tcW w:w="4814" w:type="dxa"/>
            <w:shd w:val="clear" w:color="auto" w:fill="D9E2F3" w:themeFill="accent1" w:themeFillTint="33"/>
          </w:tcPr>
          <w:p w14:paraId="41E9A053" w14:textId="1CF40CA8" w:rsidR="001664D4" w:rsidRPr="003F5124" w:rsidRDefault="009020D5" w:rsidP="001664D4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3F5124">
              <w:rPr>
                <w:rFonts w:ascii="Verdana" w:hAnsi="Verdana"/>
                <w:b/>
                <w:bCs/>
                <w:sz w:val="20"/>
                <w:szCs w:val="20"/>
              </w:rPr>
              <w:t>Ansvarlig lærers navn og telefonnummer</w:t>
            </w:r>
          </w:p>
        </w:tc>
        <w:sdt>
          <w:sdtPr>
            <w:rPr>
              <w:rFonts w:ascii="Verdana" w:hAnsi="Verdana"/>
              <w:sz w:val="20"/>
              <w:szCs w:val="20"/>
            </w:rPr>
            <w:id w:val="1711228314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4814" w:type="dxa"/>
              </w:tcPr>
              <w:p w14:paraId="3AB8729C" w14:textId="3FDD258C" w:rsidR="00046FE3" w:rsidRPr="003F5124" w:rsidRDefault="001664D4" w:rsidP="004C1CFB">
                <w:pPr>
                  <w:rPr>
                    <w:rFonts w:ascii="Verdana" w:hAnsi="Verdana"/>
                    <w:sz w:val="20"/>
                    <w:szCs w:val="20"/>
                  </w:rPr>
                </w:pPr>
                <w:r w:rsidRPr="003F5124">
                  <w:rPr>
                    <w:rStyle w:val="Pladsholdertekst"/>
                    <w:rFonts w:ascii="Verdana" w:hAnsi="Verdana"/>
                    <w:sz w:val="20"/>
                    <w:szCs w:val="20"/>
                  </w:rPr>
                  <w:t>Klik eller tryk her for at skrive tekst.</w:t>
                </w:r>
              </w:p>
            </w:tc>
          </w:sdtContent>
        </w:sdt>
      </w:tr>
      <w:tr w:rsidR="009020D5" w:rsidRPr="003F5124" w14:paraId="424113AE" w14:textId="77777777" w:rsidTr="00046FE3">
        <w:tc>
          <w:tcPr>
            <w:tcW w:w="4814" w:type="dxa"/>
            <w:shd w:val="clear" w:color="auto" w:fill="D9E2F3" w:themeFill="accent1" w:themeFillTint="33"/>
          </w:tcPr>
          <w:p w14:paraId="7523074F" w14:textId="77777777" w:rsidR="009020D5" w:rsidRPr="003F5124" w:rsidRDefault="009020D5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3F5124">
              <w:rPr>
                <w:rFonts w:ascii="Verdana" w:hAnsi="Verdana"/>
                <w:b/>
                <w:bCs/>
                <w:sz w:val="20"/>
                <w:szCs w:val="20"/>
              </w:rPr>
              <w:t>Evt. ansvarlig ved kommunen</w:t>
            </w:r>
          </w:p>
          <w:p w14:paraId="4BE028C9" w14:textId="57E3A12C" w:rsidR="001664D4" w:rsidRPr="003F5124" w:rsidRDefault="001664D4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sdt>
          <w:sdtPr>
            <w:rPr>
              <w:rFonts w:ascii="Verdana" w:hAnsi="Verdana"/>
              <w:sz w:val="20"/>
              <w:szCs w:val="20"/>
            </w:rPr>
            <w:id w:val="298185690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4814" w:type="dxa"/>
              </w:tcPr>
              <w:p w14:paraId="71897B03" w14:textId="38DB72F6" w:rsidR="00046FE3" w:rsidRPr="003F5124" w:rsidRDefault="001664D4">
                <w:pPr>
                  <w:rPr>
                    <w:rFonts w:ascii="Verdana" w:hAnsi="Verdana"/>
                    <w:sz w:val="20"/>
                    <w:szCs w:val="20"/>
                  </w:rPr>
                </w:pPr>
                <w:r w:rsidRPr="003F5124">
                  <w:rPr>
                    <w:rStyle w:val="Pladsholdertekst"/>
                    <w:rFonts w:ascii="Verdana" w:hAnsi="Verdana"/>
                    <w:sz w:val="20"/>
                    <w:szCs w:val="20"/>
                  </w:rPr>
                  <w:t>Klik eller tryk her for at skrive tekst.</w:t>
                </w:r>
              </w:p>
            </w:tc>
          </w:sdtContent>
        </w:sdt>
      </w:tr>
      <w:tr w:rsidR="009020D5" w:rsidRPr="003F5124" w14:paraId="4C88C880" w14:textId="77777777" w:rsidTr="00046FE3">
        <w:tc>
          <w:tcPr>
            <w:tcW w:w="4814" w:type="dxa"/>
            <w:shd w:val="clear" w:color="auto" w:fill="D9E2F3" w:themeFill="accent1" w:themeFillTint="33"/>
          </w:tcPr>
          <w:p w14:paraId="2D1295CB" w14:textId="4363D50F" w:rsidR="009020D5" w:rsidRPr="003F5124" w:rsidRDefault="003F5124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3F5124">
              <w:rPr>
                <w:rFonts w:ascii="Verdana" w:hAnsi="Verdana"/>
                <w:b/>
                <w:bCs/>
                <w:sz w:val="20"/>
                <w:szCs w:val="20"/>
              </w:rPr>
              <w:t>Forslag til d</w:t>
            </w:r>
            <w:r w:rsidR="009020D5" w:rsidRPr="003F5124">
              <w:rPr>
                <w:rFonts w:ascii="Verdana" w:hAnsi="Verdana"/>
                <w:b/>
                <w:bCs/>
                <w:sz w:val="20"/>
                <w:szCs w:val="20"/>
              </w:rPr>
              <w:t>ato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er</w:t>
            </w:r>
          </w:p>
          <w:p w14:paraId="2B03DCBB" w14:textId="4E0EB826" w:rsidR="001664D4" w:rsidRPr="003F5124" w:rsidRDefault="001664D4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sdt>
          <w:sdtPr>
            <w:rPr>
              <w:rStyle w:val="Tabel-Gitter"/>
              <w:rFonts w:ascii="Verdana" w:hAnsi="Verdana"/>
              <w:color w:val="808080"/>
              <w:kern w:val="0"/>
              <w:sz w:val="20"/>
              <w:szCs w:val="20"/>
              <w14:ligatures w14:val="none"/>
            </w:rPr>
            <w:id w:val="533460684"/>
            <w:placeholder>
              <w:docPart w:val="DefaultPlaceholder_-1854013437"/>
            </w:placeholder>
            <w:date>
              <w:dateFormat w:val="dd-MM-yyyy"/>
              <w:lid w:val="da-DK"/>
              <w:storeMappedDataAs w:val="dateTime"/>
              <w:calendar w:val="gregorian"/>
            </w:date>
          </w:sdtPr>
          <w:sdtContent>
            <w:tc>
              <w:tcPr>
                <w:tcW w:w="4814" w:type="dxa"/>
              </w:tcPr>
              <w:p w14:paraId="4E37C4E1" w14:textId="7B925003" w:rsidR="00046FE3" w:rsidRPr="003F5124" w:rsidRDefault="003F5124">
                <w:pPr>
                  <w:rPr>
                    <w:rFonts w:ascii="Verdana" w:hAnsi="Verdana"/>
                    <w:sz w:val="20"/>
                    <w:szCs w:val="20"/>
                  </w:rPr>
                </w:pPr>
                <w:r w:rsidRPr="003F5124">
                  <w:rPr>
                    <w:rStyle w:val="Tabel-Gitter"/>
                    <w:rFonts w:ascii="Verdana" w:hAnsi="Verdana"/>
                    <w:color w:val="808080"/>
                    <w:kern w:val="0"/>
                    <w:sz w:val="20"/>
                    <w:szCs w:val="20"/>
                    <w14:ligatures w14:val="none"/>
                  </w:rPr>
                  <w:t>Klik eller tryk her for at skrive tekst.</w:t>
                </w:r>
              </w:p>
            </w:tc>
          </w:sdtContent>
        </w:sdt>
      </w:tr>
      <w:tr w:rsidR="009020D5" w:rsidRPr="003F5124" w14:paraId="78D0EF65" w14:textId="77777777" w:rsidTr="00046FE3">
        <w:tc>
          <w:tcPr>
            <w:tcW w:w="4814" w:type="dxa"/>
            <w:shd w:val="clear" w:color="auto" w:fill="D9E2F3" w:themeFill="accent1" w:themeFillTint="33"/>
          </w:tcPr>
          <w:p w14:paraId="28D76686" w14:textId="77777777" w:rsidR="009020D5" w:rsidRPr="003F5124" w:rsidRDefault="009020D5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3F5124">
              <w:rPr>
                <w:rFonts w:ascii="Verdana" w:hAnsi="Verdana"/>
                <w:b/>
                <w:bCs/>
                <w:sz w:val="20"/>
                <w:szCs w:val="20"/>
              </w:rPr>
              <w:t>Tidspunkt (fra og til)</w:t>
            </w:r>
          </w:p>
          <w:p w14:paraId="3680AB65" w14:textId="537579C7" w:rsidR="001664D4" w:rsidRPr="003F5124" w:rsidRDefault="001664D4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sdt>
          <w:sdtPr>
            <w:rPr>
              <w:rFonts w:ascii="Verdana" w:hAnsi="Verdana"/>
              <w:sz w:val="20"/>
              <w:szCs w:val="20"/>
            </w:rPr>
            <w:id w:val="-44141620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4814" w:type="dxa"/>
              </w:tcPr>
              <w:p w14:paraId="013C13D1" w14:textId="5E69E4D2" w:rsidR="00046FE3" w:rsidRPr="003F5124" w:rsidRDefault="001664D4">
                <w:pPr>
                  <w:rPr>
                    <w:rFonts w:ascii="Verdana" w:hAnsi="Verdana"/>
                    <w:sz w:val="20"/>
                    <w:szCs w:val="20"/>
                  </w:rPr>
                </w:pPr>
                <w:r w:rsidRPr="003F5124">
                  <w:rPr>
                    <w:rStyle w:val="Pladsholdertekst"/>
                    <w:rFonts w:ascii="Verdana" w:hAnsi="Verdana"/>
                    <w:sz w:val="20"/>
                    <w:szCs w:val="20"/>
                  </w:rPr>
                  <w:t>Klik eller tryk her for at skrive tekst.</w:t>
                </w:r>
              </w:p>
            </w:tc>
          </w:sdtContent>
        </w:sdt>
      </w:tr>
      <w:tr w:rsidR="009020D5" w:rsidRPr="003F5124" w14:paraId="1D7E85D0" w14:textId="77777777" w:rsidTr="00046FE3">
        <w:tc>
          <w:tcPr>
            <w:tcW w:w="4814" w:type="dxa"/>
            <w:shd w:val="clear" w:color="auto" w:fill="D9E2F3" w:themeFill="accent1" w:themeFillTint="33"/>
          </w:tcPr>
          <w:p w14:paraId="09E3F6FC" w14:textId="77777777" w:rsidR="009020D5" w:rsidRPr="003F5124" w:rsidRDefault="009020D5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3F5124">
              <w:rPr>
                <w:rFonts w:ascii="Verdana" w:hAnsi="Verdana"/>
                <w:b/>
                <w:bCs/>
                <w:sz w:val="20"/>
                <w:szCs w:val="20"/>
              </w:rPr>
              <w:t>Antal klasser og antal børn (cirka)</w:t>
            </w:r>
          </w:p>
          <w:p w14:paraId="027CF7EC" w14:textId="15D30FAF" w:rsidR="001664D4" w:rsidRPr="003F5124" w:rsidRDefault="001664D4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sdt>
          <w:sdtPr>
            <w:rPr>
              <w:rFonts w:ascii="Verdana" w:hAnsi="Verdana"/>
              <w:sz w:val="20"/>
              <w:szCs w:val="20"/>
            </w:rPr>
            <w:id w:val="-234476905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4814" w:type="dxa"/>
              </w:tcPr>
              <w:p w14:paraId="0F3FCBEA" w14:textId="10B4DC19" w:rsidR="00046FE3" w:rsidRPr="003F5124" w:rsidRDefault="001664D4">
                <w:pPr>
                  <w:rPr>
                    <w:rFonts w:ascii="Verdana" w:hAnsi="Verdana"/>
                    <w:sz w:val="20"/>
                    <w:szCs w:val="20"/>
                  </w:rPr>
                </w:pPr>
                <w:r w:rsidRPr="003F5124">
                  <w:rPr>
                    <w:rStyle w:val="Pladsholdertekst"/>
                    <w:rFonts w:ascii="Verdana" w:hAnsi="Verdana"/>
                    <w:sz w:val="20"/>
                    <w:szCs w:val="20"/>
                  </w:rPr>
                  <w:t>Klik eller tryk her for at skrive tekst.</w:t>
                </w:r>
              </w:p>
            </w:tc>
          </w:sdtContent>
        </w:sdt>
      </w:tr>
      <w:tr w:rsidR="009020D5" w:rsidRPr="003F5124" w14:paraId="14415FBF" w14:textId="77777777" w:rsidTr="00046FE3">
        <w:tc>
          <w:tcPr>
            <w:tcW w:w="4814" w:type="dxa"/>
            <w:shd w:val="clear" w:color="auto" w:fill="D9E2F3" w:themeFill="accent1" w:themeFillTint="33"/>
          </w:tcPr>
          <w:p w14:paraId="3814E2D0" w14:textId="2D43E645" w:rsidR="00046FE3" w:rsidRPr="003F5124" w:rsidRDefault="009020D5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3F5124">
              <w:rPr>
                <w:rFonts w:ascii="Verdana" w:hAnsi="Verdana"/>
                <w:b/>
                <w:bCs/>
                <w:sz w:val="20"/>
                <w:szCs w:val="20"/>
              </w:rPr>
              <w:t>Her skal bussen holde</w:t>
            </w:r>
            <w:r w:rsidR="00046FE3" w:rsidRPr="003F5124">
              <w:rPr>
                <w:rFonts w:ascii="Verdana" w:hAnsi="Verdana"/>
                <w:b/>
                <w:bCs/>
                <w:sz w:val="20"/>
                <w:szCs w:val="20"/>
              </w:rPr>
              <w:t>:</w:t>
            </w:r>
          </w:p>
          <w:p w14:paraId="1506195C" w14:textId="77777777" w:rsidR="00046FE3" w:rsidRPr="003F5124" w:rsidRDefault="00046FE3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19E030B7" w14:textId="0B9E20C1" w:rsidR="009020D5" w:rsidRPr="003F5124" w:rsidRDefault="009020D5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3F5124">
              <w:rPr>
                <w:rFonts w:ascii="Verdana" w:hAnsi="Verdana"/>
                <w:b/>
                <w:bCs/>
                <w:sz w:val="20"/>
                <w:szCs w:val="20"/>
              </w:rPr>
              <w:t>Indsæt kort</w:t>
            </w:r>
            <w:r w:rsidR="00046FE3" w:rsidRPr="003F5124">
              <w:rPr>
                <w:rFonts w:ascii="Verdana" w:hAnsi="Verdana"/>
                <w:b/>
                <w:bCs/>
                <w:sz w:val="20"/>
                <w:szCs w:val="20"/>
              </w:rPr>
              <w:t xml:space="preserve"> eller billede med beskrivelse</w:t>
            </w:r>
          </w:p>
        </w:tc>
        <w:tc>
          <w:tcPr>
            <w:tcW w:w="4814" w:type="dxa"/>
          </w:tcPr>
          <w:sdt>
            <w:sdtPr>
              <w:rPr>
                <w:rFonts w:ascii="Verdana" w:hAnsi="Verdana"/>
                <w:sz w:val="20"/>
                <w:szCs w:val="20"/>
              </w:rPr>
              <w:id w:val="-521780318"/>
              <w:showingPlcHdr/>
              <w:picture/>
            </w:sdtPr>
            <w:sdtContent>
              <w:p w14:paraId="359A418E" w14:textId="77E188F0" w:rsidR="009020D5" w:rsidRPr="003F5124" w:rsidRDefault="00370E5A">
                <w:pPr>
                  <w:rPr>
                    <w:rFonts w:ascii="Verdana" w:hAnsi="Verdana"/>
                    <w:sz w:val="20"/>
                    <w:szCs w:val="20"/>
                  </w:rPr>
                </w:pPr>
                <w:r w:rsidRPr="003F5124">
                  <w:rPr>
                    <w:rFonts w:ascii="Verdana" w:hAnsi="Verdana"/>
                    <w:noProof/>
                    <w:sz w:val="20"/>
                    <w:szCs w:val="20"/>
                  </w:rPr>
                  <w:drawing>
                    <wp:inline distT="0" distB="0" distL="0" distR="0" wp14:anchorId="177ADD6A" wp14:editId="4D5603ED">
                      <wp:extent cx="1905000" cy="1905000"/>
                      <wp:effectExtent l="0" t="0" r="0" b="0"/>
                      <wp:docPr id="1" name="Billed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7EBF8A8D" w14:textId="77777777" w:rsidR="009020D5" w:rsidRPr="003F5124" w:rsidRDefault="009020D5">
            <w:pPr>
              <w:rPr>
                <w:rFonts w:ascii="Verdana" w:hAnsi="Verdana"/>
                <w:sz w:val="20"/>
                <w:szCs w:val="20"/>
              </w:rPr>
            </w:pPr>
          </w:p>
          <w:p w14:paraId="296D830C" w14:textId="216A8F68" w:rsidR="009020D5" w:rsidRPr="003F5124" w:rsidRDefault="00344970">
            <w:pPr>
              <w:rPr>
                <w:rFonts w:ascii="Verdana" w:hAnsi="Verdana"/>
                <w:i/>
                <w:iCs/>
                <w:color w:val="767171" w:themeColor="background2" w:themeShade="80"/>
                <w:sz w:val="20"/>
                <w:szCs w:val="20"/>
              </w:rPr>
            </w:pPr>
            <w:r w:rsidRPr="003F5124">
              <w:rPr>
                <w:rFonts w:ascii="Verdana" w:hAnsi="Verdana"/>
                <w:i/>
                <w:iCs/>
                <w:color w:val="767171" w:themeColor="background2" w:themeShade="80"/>
                <w:sz w:val="20"/>
                <w:szCs w:val="20"/>
              </w:rPr>
              <w:t>Tryk på ikonet og indsæt billede.</w:t>
            </w:r>
          </w:p>
          <w:p w14:paraId="48B9A024" w14:textId="77777777" w:rsidR="009020D5" w:rsidRPr="003F5124" w:rsidRDefault="009020D5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3F5124" w:rsidRPr="003F5124" w14:paraId="2DA10A0B" w14:textId="77777777" w:rsidTr="003F5124">
        <w:tc>
          <w:tcPr>
            <w:tcW w:w="4814" w:type="dxa"/>
            <w:shd w:val="clear" w:color="auto" w:fill="F7CAAC" w:themeFill="accent2" w:themeFillTint="66"/>
          </w:tcPr>
          <w:p w14:paraId="2104FB6E" w14:textId="28681A05" w:rsidR="003F5124" w:rsidRPr="003F5124" w:rsidRDefault="003F5124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3F5124">
              <w:rPr>
                <w:rFonts w:ascii="Verdana" w:hAnsi="Verdana"/>
                <w:b/>
                <w:bCs/>
                <w:sz w:val="24"/>
                <w:szCs w:val="24"/>
              </w:rPr>
              <w:t>Busselskabet udfylder</w:t>
            </w:r>
          </w:p>
        </w:tc>
        <w:tc>
          <w:tcPr>
            <w:tcW w:w="4814" w:type="dxa"/>
          </w:tcPr>
          <w:p w14:paraId="572E7DE8" w14:textId="77777777" w:rsidR="003F5124" w:rsidRPr="003F5124" w:rsidRDefault="003F512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3F5124" w:rsidRPr="003F5124" w14:paraId="1A50820F" w14:textId="77777777" w:rsidTr="003F5124">
        <w:tc>
          <w:tcPr>
            <w:tcW w:w="4814" w:type="dxa"/>
            <w:shd w:val="clear" w:color="auto" w:fill="FBE4D5" w:themeFill="accent2" w:themeFillTint="33"/>
          </w:tcPr>
          <w:p w14:paraId="21CFDDE1" w14:textId="77777777" w:rsidR="003F5124" w:rsidRPr="003F5124" w:rsidRDefault="003F5124" w:rsidP="003F5124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3F5124">
              <w:rPr>
                <w:rFonts w:ascii="Verdana" w:hAnsi="Verdana"/>
                <w:b/>
                <w:bCs/>
                <w:sz w:val="20"/>
                <w:szCs w:val="20"/>
              </w:rPr>
              <w:t>Busselskabets navn og mail</w:t>
            </w:r>
          </w:p>
          <w:p w14:paraId="5B0FCF1D" w14:textId="77777777" w:rsidR="003F5124" w:rsidRPr="003F5124" w:rsidRDefault="003F5124" w:rsidP="003F5124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sdt>
          <w:sdtPr>
            <w:rPr>
              <w:rFonts w:ascii="Verdana" w:hAnsi="Verdana"/>
              <w:sz w:val="20"/>
              <w:szCs w:val="20"/>
            </w:rPr>
            <w:id w:val="-862816523"/>
            <w:placeholder>
              <w:docPart w:val="7A8D6AD709FF4848B059C396AA0BD03C"/>
            </w:placeholder>
            <w:showingPlcHdr/>
            <w:text/>
          </w:sdtPr>
          <w:sdtContent>
            <w:tc>
              <w:tcPr>
                <w:tcW w:w="4814" w:type="dxa"/>
              </w:tcPr>
              <w:p w14:paraId="08896767" w14:textId="3E7FC333" w:rsidR="003F5124" w:rsidRPr="003F5124" w:rsidRDefault="003F5124" w:rsidP="003F5124">
                <w:pPr>
                  <w:rPr>
                    <w:rFonts w:ascii="Verdana" w:hAnsi="Verdana"/>
                    <w:sz w:val="20"/>
                    <w:szCs w:val="20"/>
                  </w:rPr>
                </w:pPr>
                <w:r w:rsidRPr="003F5124">
                  <w:rPr>
                    <w:rStyle w:val="Pladsholdertekst"/>
                    <w:rFonts w:ascii="Verdana" w:hAnsi="Verdana"/>
                    <w:sz w:val="20"/>
                    <w:szCs w:val="20"/>
                  </w:rPr>
                  <w:t>Klik eller tryk her for at skrive tekst.</w:t>
                </w:r>
              </w:p>
            </w:tc>
          </w:sdtContent>
        </w:sdt>
      </w:tr>
      <w:tr w:rsidR="003F5124" w:rsidRPr="003F5124" w14:paraId="5DB39F47" w14:textId="77777777" w:rsidTr="003F5124">
        <w:tc>
          <w:tcPr>
            <w:tcW w:w="4814" w:type="dxa"/>
            <w:shd w:val="clear" w:color="auto" w:fill="FBE4D5" w:themeFill="accent2" w:themeFillTint="33"/>
          </w:tcPr>
          <w:p w14:paraId="4FF0C3D0" w14:textId="77777777" w:rsidR="003F5124" w:rsidRPr="003F5124" w:rsidRDefault="003F5124" w:rsidP="003F5124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3F5124">
              <w:rPr>
                <w:rFonts w:ascii="Verdana" w:hAnsi="Verdana"/>
                <w:b/>
                <w:bCs/>
                <w:sz w:val="20"/>
                <w:szCs w:val="20"/>
              </w:rPr>
              <w:t>Chaufførens navn og telefonnummer</w:t>
            </w:r>
          </w:p>
          <w:p w14:paraId="775BAF02" w14:textId="77777777" w:rsidR="003F5124" w:rsidRPr="003F5124" w:rsidRDefault="003F5124" w:rsidP="003F5124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sdt>
          <w:sdtPr>
            <w:rPr>
              <w:rFonts w:ascii="Verdana" w:hAnsi="Verdana"/>
              <w:sz w:val="20"/>
              <w:szCs w:val="20"/>
            </w:rPr>
            <w:id w:val="-27730199"/>
            <w:placeholder>
              <w:docPart w:val="1885A9B3F64C41F2BEA1EF176FDE8B2B"/>
            </w:placeholder>
            <w:showingPlcHdr/>
            <w:text/>
          </w:sdtPr>
          <w:sdtContent>
            <w:tc>
              <w:tcPr>
                <w:tcW w:w="4814" w:type="dxa"/>
              </w:tcPr>
              <w:p w14:paraId="1355CD5A" w14:textId="6294D4D5" w:rsidR="003F5124" w:rsidRPr="003F5124" w:rsidRDefault="003F5124" w:rsidP="003F5124">
                <w:pPr>
                  <w:rPr>
                    <w:rFonts w:ascii="Verdana" w:hAnsi="Verdana"/>
                    <w:sz w:val="20"/>
                    <w:szCs w:val="20"/>
                  </w:rPr>
                </w:pPr>
                <w:r w:rsidRPr="003F5124">
                  <w:rPr>
                    <w:rStyle w:val="Pladsholdertekst"/>
                    <w:rFonts w:ascii="Verdana" w:hAnsi="Verdana"/>
                    <w:sz w:val="20"/>
                    <w:szCs w:val="20"/>
                  </w:rPr>
                  <w:t>Klik eller tryk her for at skrive tekst.</w:t>
                </w:r>
              </w:p>
            </w:tc>
          </w:sdtContent>
        </w:sdt>
      </w:tr>
      <w:tr w:rsidR="003F5124" w:rsidRPr="003F5124" w14:paraId="54163C20" w14:textId="77777777" w:rsidTr="003F5124">
        <w:tc>
          <w:tcPr>
            <w:tcW w:w="4814" w:type="dxa"/>
            <w:shd w:val="clear" w:color="auto" w:fill="FBE4D5" w:themeFill="accent2" w:themeFillTint="33"/>
          </w:tcPr>
          <w:p w14:paraId="690B5015" w14:textId="563352FC" w:rsidR="003F5124" w:rsidRPr="003F5124" w:rsidRDefault="003F5124" w:rsidP="003F5124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Aftalt dato</w:t>
            </w:r>
          </w:p>
        </w:tc>
        <w:sdt>
          <w:sdtPr>
            <w:rPr>
              <w:rFonts w:ascii="Verdana" w:hAnsi="Verdana"/>
              <w:sz w:val="20"/>
              <w:szCs w:val="20"/>
            </w:rPr>
            <w:id w:val="929618918"/>
            <w:placeholder>
              <w:docPart w:val="8EC589321796476AA0FA8926FA95DF7A"/>
            </w:placeholder>
            <w:showingPlcHdr/>
            <w:date>
              <w:dateFormat w:val="dd-MM-yyyy"/>
              <w:lid w:val="da-DK"/>
              <w:storeMappedDataAs w:val="dateTime"/>
              <w:calendar w:val="gregorian"/>
            </w:date>
          </w:sdtPr>
          <w:sdtContent>
            <w:tc>
              <w:tcPr>
                <w:tcW w:w="4814" w:type="dxa"/>
              </w:tcPr>
              <w:p w14:paraId="720C11DD" w14:textId="3DF1C359" w:rsidR="003F5124" w:rsidRPr="003F5124" w:rsidRDefault="003F5124" w:rsidP="003F5124">
                <w:pPr>
                  <w:rPr>
                    <w:rFonts w:ascii="Verdana" w:hAnsi="Verdana"/>
                    <w:sz w:val="20"/>
                    <w:szCs w:val="20"/>
                  </w:rPr>
                </w:pPr>
                <w:r w:rsidRPr="003F5124">
                  <w:rPr>
                    <w:rStyle w:val="Pladsholdertekst"/>
                    <w:rFonts w:ascii="Verdana" w:hAnsi="Verdana"/>
                    <w:sz w:val="20"/>
                    <w:szCs w:val="20"/>
                  </w:rPr>
                  <w:t>Klik eller tryk for at angive en dato.</w:t>
                </w:r>
              </w:p>
            </w:tc>
          </w:sdtContent>
        </w:sdt>
      </w:tr>
    </w:tbl>
    <w:p w14:paraId="0750F5CB" w14:textId="77777777" w:rsidR="003F5124" w:rsidRDefault="003F5124">
      <w:pPr>
        <w:rPr>
          <w:rFonts w:ascii="Verdana" w:hAnsi="Verdana"/>
          <w:sz w:val="20"/>
          <w:szCs w:val="20"/>
        </w:rPr>
      </w:pPr>
    </w:p>
    <w:p w14:paraId="2B0B55E8" w14:textId="1B903BC0" w:rsidR="009020D5" w:rsidRPr="003F5124" w:rsidRDefault="009020D5">
      <w:pPr>
        <w:rPr>
          <w:rFonts w:ascii="Verdana" w:hAnsi="Verdana"/>
          <w:sz w:val="20"/>
          <w:szCs w:val="20"/>
        </w:rPr>
      </w:pPr>
      <w:r w:rsidRPr="003F5124">
        <w:rPr>
          <w:rFonts w:ascii="Verdana" w:hAnsi="Verdana"/>
          <w:sz w:val="20"/>
          <w:szCs w:val="20"/>
        </w:rPr>
        <w:t>Ved sygdom aflyses arrangement</w:t>
      </w:r>
      <w:r w:rsidR="00046FE3" w:rsidRPr="003F5124">
        <w:rPr>
          <w:rFonts w:ascii="Verdana" w:hAnsi="Verdana"/>
          <w:sz w:val="20"/>
          <w:szCs w:val="20"/>
        </w:rPr>
        <w:t xml:space="preserve"> </w:t>
      </w:r>
      <w:r w:rsidRPr="003F5124">
        <w:rPr>
          <w:rFonts w:ascii="Verdana" w:hAnsi="Verdana"/>
          <w:sz w:val="20"/>
          <w:szCs w:val="20"/>
        </w:rPr>
        <w:t>så tidligt som muligt</w:t>
      </w:r>
      <w:r w:rsidR="00046FE3" w:rsidRPr="003F5124">
        <w:rPr>
          <w:rFonts w:ascii="Verdana" w:hAnsi="Verdana"/>
          <w:sz w:val="20"/>
          <w:szCs w:val="20"/>
        </w:rPr>
        <w:t xml:space="preserve"> på telefon til chaufføren og mail til busselskabet.</w:t>
      </w:r>
    </w:p>
    <w:sectPr w:rsidR="009020D5" w:rsidRPr="003F5124" w:rsidSect="00DE79D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0D5"/>
    <w:rsid w:val="00046FE3"/>
    <w:rsid w:val="000865BA"/>
    <w:rsid w:val="000D286A"/>
    <w:rsid w:val="001664D4"/>
    <w:rsid w:val="00204130"/>
    <w:rsid w:val="00344970"/>
    <w:rsid w:val="00370E5A"/>
    <w:rsid w:val="003F5124"/>
    <w:rsid w:val="00455167"/>
    <w:rsid w:val="00493AEF"/>
    <w:rsid w:val="004C1CFB"/>
    <w:rsid w:val="005E0F5F"/>
    <w:rsid w:val="008A1EE9"/>
    <w:rsid w:val="009020D5"/>
    <w:rsid w:val="009F3960"/>
    <w:rsid w:val="00AA63B3"/>
    <w:rsid w:val="00C97E32"/>
    <w:rsid w:val="00CE185C"/>
    <w:rsid w:val="00CE3C43"/>
    <w:rsid w:val="00D45876"/>
    <w:rsid w:val="00DE79D2"/>
    <w:rsid w:val="00F27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EFB2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a-D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4130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39"/>
    <w:rsid w:val="00902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dsholdertekst">
    <w:name w:val="Placeholder Text"/>
    <w:basedOn w:val="Standardskrifttypeiafsnit"/>
    <w:uiPriority w:val="99"/>
    <w:semiHidden/>
    <w:rsid w:val="0020413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A99DC6F9-6E99-48A7-ACE4-64FE825F8481}"/>
      </w:docPartPr>
      <w:docPartBody>
        <w:p w:rsidR="00D076EB" w:rsidRDefault="00AB7F8C">
          <w:r w:rsidRPr="00E41CB8">
            <w:rPr>
              <w:rStyle w:val="Pladsholdertekst"/>
            </w:rPr>
            <w:t>Klik eller tryk her for at skrive tekst.</w:t>
          </w:r>
        </w:p>
      </w:docPartBody>
    </w:docPart>
    <w:docPart>
      <w:docPartPr>
        <w:name w:val="DefaultPlaceholder_-1854013437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C61C1056-5549-4579-864F-6DD830925B81}"/>
      </w:docPartPr>
      <w:docPartBody>
        <w:p w:rsidR="00D076EB" w:rsidRDefault="00AB7F8C">
          <w:r w:rsidRPr="00E41CB8">
            <w:rPr>
              <w:rStyle w:val="Pladsholdertekst"/>
            </w:rPr>
            <w:t>Klik eller tryk for at angive en dato.</w:t>
          </w:r>
        </w:p>
      </w:docPartBody>
    </w:docPart>
    <w:docPart>
      <w:docPartPr>
        <w:name w:val="7A8D6AD709FF4848B059C396AA0BD03C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1527D6DB-96F5-46F3-8313-7D3294E46B79}"/>
      </w:docPartPr>
      <w:docPartBody>
        <w:p w:rsidR="00000000" w:rsidRDefault="008058C5" w:rsidP="008058C5">
          <w:pPr>
            <w:pStyle w:val="7A8D6AD709FF4848B059C396AA0BD03C"/>
          </w:pPr>
          <w:r w:rsidRPr="00E41CB8">
            <w:rPr>
              <w:rStyle w:val="Pladsholdertekst"/>
            </w:rPr>
            <w:t>Klik eller tryk her for at skrive tekst.</w:t>
          </w:r>
        </w:p>
      </w:docPartBody>
    </w:docPart>
    <w:docPart>
      <w:docPartPr>
        <w:name w:val="1885A9B3F64C41F2BEA1EF176FDE8B2B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8CFF43AC-5CD2-45E8-B390-80707C10B880}"/>
      </w:docPartPr>
      <w:docPartBody>
        <w:p w:rsidR="00000000" w:rsidRDefault="008058C5" w:rsidP="008058C5">
          <w:pPr>
            <w:pStyle w:val="1885A9B3F64C41F2BEA1EF176FDE8B2B"/>
          </w:pPr>
          <w:r w:rsidRPr="00E41CB8">
            <w:rPr>
              <w:rStyle w:val="Pladsholdertekst"/>
            </w:rPr>
            <w:t>Klik eller tryk her for at skrive tekst.</w:t>
          </w:r>
        </w:p>
      </w:docPartBody>
    </w:docPart>
    <w:docPart>
      <w:docPartPr>
        <w:name w:val="8EC589321796476AA0FA8926FA95DF7A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7DDCF06B-9AAC-4026-99FF-CDA19A84525D}"/>
      </w:docPartPr>
      <w:docPartBody>
        <w:p w:rsidR="00000000" w:rsidRDefault="008058C5" w:rsidP="008058C5">
          <w:pPr>
            <w:pStyle w:val="8EC589321796476AA0FA8926FA95DF7A"/>
          </w:pPr>
          <w:r w:rsidRPr="00E41CB8">
            <w:rPr>
              <w:rStyle w:val="Pladsholdertekst"/>
            </w:rPr>
            <w:t>Klik eller tryk for at angive en dato.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F8C"/>
    <w:rsid w:val="00461CA0"/>
    <w:rsid w:val="005B00BF"/>
    <w:rsid w:val="00644984"/>
    <w:rsid w:val="008058C5"/>
    <w:rsid w:val="00AB7F8C"/>
    <w:rsid w:val="00AD6417"/>
    <w:rsid w:val="00CE2CD7"/>
    <w:rsid w:val="00D07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da-DK" w:eastAsia="da-DK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7F8C"/>
    <w:rPr>
      <w:rFonts w:cs="Times New Roman"/>
      <w:sz w:val="3276"/>
      <w:szCs w:val="327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Pladsholdertekst">
    <w:name w:val="Placeholder Text"/>
    <w:basedOn w:val="Standardskrifttypeiafsnit"/>
    <w:uiPriority w:val="99"/>
    <w:semiHidden/>
    <w:rsid w:val="008058C5"/>
    <w:rPr>
      <w:color w:val="808080"/>
    </w:rPr>
  </w:style>
  <w:style w:type="paragraph" w:customStyle="1" w:styleId="7A8D6AD709FF4848B059C396AA0BD03C">
    <w:name w:val="7A8D6AD709FF4848B059C396AA0BD03C"/>
    <w:rsid w:val="008058C5"/>
    <w:pPr>
      <w:spacing w:line="278" w:lineRule="auto"/>
    </w:pPr>
    <w:rPr>
      <w:sz w:val="24"/>
      <w:szCs w:val="24"/>
    </w:rPr>
  </w:style>
  <w:style w:type="paragraph" w:customStyle="1" w:styleId="1885A9B3F64C41F2BEA1EF176FDE8B2B">
    <w:name w:val="1885A9B3F64C41F2BEA1EF176FDE8B2B"/>
    <w:rsid w:val="008058C5"/>
    <w:pPr>
      <w:spacing w:line="278" w:lineRule="auto"/>
    </w:pPr>
    <w:rPr>
      <w:sz w:val="24"/>
      <w:szCs w:val="24"/>
    </w:rPr>
  </w:style>
  <w:style w:type="paragraph" w:customStyle="1" w:styleId="8EC589321796476AA0FA8926FA95DF7A">
    <w:name w:val="8EC589321796476AA0FA8926FA95DF7A"/>
    <w:rsid w:val="008058C5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BDE89-DB3F-4C40-954E-D7ADC6750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Aftaleskema.dotx</Template>
  <TotalTime>21</TotalTime>
  <Pages>1</Pages>
  <Words>140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Midttrafik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 Charmig</dc:creator>
  <cp:keywords/>
  <dc:description/>
  <cp:lastModifiedBy>Danni Giørtz-Jørgensen</cp:lastModifiedBy>
  <cp:revision>12</cp:revision>
  <dcterms:created xsi:type="dcterms:W3CDTF">2023-10-18T12:34:00Z</dcterms:created>
  <dcterms:modified xsi:type="dcterms:W3CDTF">2024-04-16T08:40:00Z</dcterms:modified>
</cp:coreProperties>
</file>